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00" w:rsidRDefault="00DE5EDE" w:rsidP="009373EC">
      <w:pPr>
        <w:jc w:val="center"/>
      </w:pPr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D6F992" wp14:editId="71311B32">
                <wp:simplePos x="0" y="0"/>
                <wp:positionH relativeFrom="column">
                  <wp:posOffset>2609850</wp:posOffset>
                </wp:positionH>
                <wp:positionV relativeFrom="paragraph">
                  <wp:posOffset>6962140</wp:posOffset>
                </wp:positionV>
                <wp:extent cx="1552575" cy="1800225"/>
                <wp:effectExtent l="0" t="0" r="9525" b="9525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800225"/>
                          <a:chOff x="1073736" y="1110678"/>
                          <a:chExt cx="9836" cy="10396"/>
                        </a:xfrm>
                      </wpg:grpSpPr>
                      <pic:pic xmlns:pic="http://schemas.openxmlformats.org/drawingml/2006/picture">
                        <pic:nvPicPr>
                          <pic:cNvPr id="23" name="Picture 24" descr="Picture chart - American Academy of Ophthalm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65643" r="76291" b="2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736" y="1110678"/>
                            <a:ext cx="9836" cy="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36" y="1118476"/>
                            <a:ext cx="9836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EDE" w:rsidRPr="00A343E4" w:rsidRDefault="00DE5EDE" w:rsidP="00DE5EDE">
                              <w:pPr>
                                <w:widowControl w:val="0"/>
                                <w:jc w:val="center"/>
                                <w:rPr>
                                  <w:rFonts w:ascii="Corbel" w:hAnsi="Corbel"/>
                                  <w:color w:val="0070C0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 w:rsidRPr="00A343E4">
                                <w:rPr>
                                  <w:rFonts w:ascii="Corbel" w:hAnsi="Corbel"/>
                                  <w:color w:val="0070C0"/>
                                  <w:sz w:val="37"/>
                                  <w:szCs w:val="37"/>
                                  <w14:ligatures w14:val="none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205.5pt;margin-top:548.2pt;width:122.25pt;height:141.75pt;z-index:251660288" coordorigin="10737,11106" coordsize="98,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n7Ruqtc+NdP0xbmOSCysg5iUqTFLIx3bscglViOD2wR15+m6+QPjb/AMle13/t&#10;3/8AREdAHn9FFFABRRRQAV6x8AfEV5YfECDRvNnksdQimXyPOIjjkCh/M2dC2ItueDhuvGD5PXaf&#10;CXUodK+Knh+4nWRke4NuAgBO6VGiU8kcBnGfbPXpQB9l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/U9C0fW/K/tbSrG/8nPl/a7dJdmcZxuBx&#10;nA6egrj/APhSXw8/6F7/AMnbj/45XoFFAHn/APwpL4ef9C9/5O3H/wAco/4Ul8PP+he/8nbj/wCO&#10;V6BRQBx+mfCvwNpHm/ZvDNjJ5uN32tTc4xnGPNLbevbGeM9BWpB4M8K2txFcW/hnRoZ4nDxyR2ES&#10;sjA5BBC5BB71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h+L&#10;fFem+DPD8us6oZDBG6oscW3zJGY4wgYgE4yxGeik9qz/AAF4+03x/pd1eWEUlu9tcNFJbyupcL1R&#10;yAeAy/qGAJ25IB1lFFFABRRXgGt6prfxl8cz6P4R1uez8NWdoq3NwpljjnDkB9yhVLMQSojc4IjY&#10;gjJoA9/orLm8OaRc+Gh4dnsY5dJFutsLZyWAjUAKMk5yMDDZyCAc55rxRPEWs/C/4uWvhm/1if8A&#10;4RGeUSW8UzI4igkUpGN8hLJHG4APzDiMtjnB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n7648Ux+NNLgs7Kxl8NSxP9tnJPnwyAMVwCwBUnYBgMfvZxwa6C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w5/GnhW1uJbe48S6NDPE5SSOS/iVkYHBBBbIIPagDcorHsfFnhvU7yOzsPEGlXd1JnZDBexy&#10;O2AScKDk4AJ/Ct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R8XvGuqa1451rTYtSvk0i3lFoLIybIyYiAxKKcN&#10;+8DMCcnG3pgAAH1vRXzZ+zfqt8virU9IFzJ/Z72TXRtycr5qvGoceh2sQcdeM5wMfSdABRXH/EPx&#10;/p3gPQ3nuJM6lcRSf2fAYmcSyLgfMRgBQXUnJBxnGTxXzRCfiF8WLy5ijnvtX8nbNLEZligiONqk&#10;KSsasRnGACfmPPJoA+x6K+QE0/4hfB+8tdXktp9PhmlAK+cssFwVB+SUIxB4LYzg/eKkEZH0v8P/&#10;ABjb+OPCVtq0Xy3C/ubyMIVEc4UFwuScryCOTwRnnIAB1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Picture chart - American Academy of Ophthalmology" style="position:absolute;left:10737;top:11106;width:98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0NjFAAAA2wAAAA8AAABkcnMvZG93bnJldi54bWxEj91qwkAUhO8LfYflFLwpdWMk0qZZpQhC&#10;EQVrxevT7MkPzZ5Ns9sY394VBC+HmfmGyRaDaURPnastK5iMIxDEudU1lwoO36uXVxDOI2tsLJOC&#10;MzlYzB8fMky1PfEX9XtfigBhl6KCyvs2ldLlFRl0Y9sSB6+wnUEfZFdK3eEpwE0j4yiaSYM1h4UK&#10;W1pWlP/u/42Cn6FeJ3/H1Wa3fcNEP8/6OJkUSo2eho93EJ4Gfw/f2p9aQTyF65fw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+dDYxQAAANsAAAAPAAAAAAAAAAAAAAAA&#10;AJ8CAABkcnMvZG93bnJldi54bWxQSwUGAAAAAAQABAD3AAAAkQMAAAAA&#10;" insetpen="t">
                  <v:imagedata r:id="rId9" o:title="Picture chart - American Academy of Ophthalmology" croptop="43020f" cropbottom="15529f" cropleft="3658f" cropright="4999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0737;top:11184;width:98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ElcMA&#10;AADbAAAADwAAAGRycy9kb3ducmV2LnhtbESPwWrDMBBE74X8g9hCLyWRE0ocHMuhmBZyTJN8wCJt&#10;ZFNr5Viq4/brq0Ihx2Fm3jDlbnKdGGkIrWcFy0UGglh707JVcD69zzcgQkQ22HkmBd8UYFfNHkos&#10;jL/xB43HaEWCcChQQRNjX0gZdEMOw8L3xMm7+MFhTHKw0gx4S3DXyVWWraXDltNCgz3VDenP45dT&#10;8Ly3Wi/z7OeatyHU8vDWHfis1NPj9LoFEWmK9/B/e28UrF7g70v6A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ElcMAAADbAAAADwAAAAAAAAAAAAAAAACYAgAAZHJzL2Rv&#10;d25yZXYueG1sUEsFBgAAAAAEAAQA9QAAAIgDAAAAAA==&#10;" filled="f" stroked="f" strokecolor="black [0]" insetpen="t">
                  <v:textbox inset="0,0,0,0">
                    <w:txbxContent>
                      <w:p w:rsidR="00DE5EDE" w:rsidRPr="00A343E4" w:rsidRDefault="00DE5EDE" w:rsidP="00DE5EDE">
                        <w:pPr>
                          <w:widowControl w:val="0"/>
                          <w:jc w:val="center"/>
                          <w:rPr>
                            <w:rFonts w:ascii="Corbel" w:hAnsi="Corbel"/>
                            <w:color w:val="0070C0"/>
                            <w:sz w:val="37"/>
                            <w:szCs w:val="37"/>
                            <w14:ligatures w14:val="none"/>
                          </w:rPr>
                        </w:pPr>
                        <w:r w:rsidRPr="00A343E4">
                          <w:rPr>
                            <w:rFonts w:ascii="Corbel" w:hAnsi="Corbel"/>
                            <w:color w:val="0070C0"/>
                            <w:sz w:val="37"/>
                            <w:szCs w:val="37"/>
                            <w14:ligatures w14:val="none"/>
                          </w:rPr>
                          <w:t>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373EC">
        <w:rPr>
          <w:noProof/>
        </w:rPr>
        <w:drawing>
          <wp:inline distT="0" distB="0" distL="0" distR="0" wp14:anchorId="445F9B3F" wp14:editId="22D3A112">
            <wp:extent cx="4968240" cy="77343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3EC">
        <w:br w:type="textWrapping" w:clear="all"/>
      </w:r>
      <w:r w:rsidR="00BF3962">
        <w:rPr>
          <w:noProof/>
        </w:rPr>
        <w:drawing>
          <wp:anchor distT="0" distB="0" distL="114300" distR="114300" simplePos="0" relativeHeight="251658240" behindDoc="1" locked="0" layoutInCell="1" allowOverlap="1" wp14:anchorId="595B8360" wp14:editId="26CBE985">
            <wp:simplePos x="0" y="0"/>
            <wp:positionH relativeFrom="column">
              <wp:posOffset>0</wp:posOffset>
            </wp:positionH>
            <wp:positionV relativeFrom="paragraph">
              <wp:posOffset>809625</wp:posOffset>
            </wp:positionV>
            <wp:extent cx="68580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5" name="Picture 2" descr="Rutnin Eye Hospital : was Thailand&amp;#39;s first hospital specializing  exclusively in ophthalm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tnin Eye Hospital : was Thailand&amp;#39;s first hospital specializing  exclusively in ophthalmolog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A00" w:rsidSect="00A343E4">
      <w:footerReference w:type="default" r:id="rId12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962" w:rsidRDefault="00BF3962" w:rsidP="00BF3962">
      <w:pPr>
        <w:spacing w:after="0" w:line="240" w:lineRule="auto"/>
      </w:pPr>
      <w:r>
        <w:separator/>
      </w:r>
    </w:p>
  </w:endnote>
  <w:endnote w:type="continuationSeparator" w:id="0">
    <w:p w:rsidR="00BF3962" w:rsidRDefault="00BF3962" w:rsidP="00BF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962" w:rsidRPr="00A343E4" w:rsidRDefault="00BF3962" w:rsidP="00BF3962">
    <w:pPr>
      <w:pStyle w:val="Footer"/>
      <w:jc w:val="center"/>
      <w:rPr>
        <w:sz w:val="18"/>
      </w:rPr>
    </w:pPr>
    <w:r w:rsidRPr="00A343E4">
      <w:rPr>
        <w:sz w:val="18"/>
      </w:rPr>
      <w:t xml:space="preserve">6028 S. FORT APACHE ROAD, SUITE 101 </w:t>
    </w:r>
    <w:r w:rsidRPr="00A343E4">
      <w:rPr>
        <w:rFonts w:ascii="Times New Roman" w:hAnsi="Times New Roman" w:cs="Times New Roman"/>
        <w:sz w:val="18"/>
      </w:rPr>
      <w:t>•</w:t>
    </w:r>
    <w:r w:rsidRPr="00A343E4">
      <w:rPr>
        <w:sz w:val="18"/>
      </w:rPr>
      <w:t xml:space="preserve"> LAS VEGAS, NV 89148 </w:t>
    </w:r>
    <w:r w:rsidRPr="00A343E4">
      <w:rPr>
        <w:rFonts w:ascii="Times New Roman" w:hAnsi="Times New Roman" w:cs="Times New Roman"/>
        <w:sz w:val="18"/>
      </w:rPr>
      <w:t>•</w:t>
    </w:r>
    <w:r w:rsidRPr="00A343E4">
      <w:rPr>
        <w:sz w:val="18"/>
      </w:rPr>
      <w:t xml:space="preserve"> T (702) 896-2020 </w:t>
    </w:r>
    <w:r w:rsidRPr="00A343E4">
      <w:rPr>
        <w:rFonts w:ascii="Times New Roman" w:hAnsi="Times New Roman" w:cs="Times New Roman"/>
        <w:sz w:val="18"/>
      </w:rPr>
      <w:t>•</w:t>
    </w:r>
    <w:r w:rsidRPr="00A343E4">
      <w:rPr>
        <w:sz w:val="18"/>
      </w:rPr>
      <w:t xml:space="preserve"> F (702) 896-2025</w:t>
    </w:r>
  </w:p>
  <w:p w:rsidR="00BF3962" w:rsidRPr="00A343E4" w:rsidRDefault="00BF3962" w:rsidP="00BF3962">
    <w:pPr>
      <w:pStyle w:val="Footer"/>
      <w:jc w:val="center"/>
      <w:rPr>
        <w:sz w:val="18"/>
      </w:rPr>
    </w:pPr>
    <w:r w:rsidRPr="00A343E4">
      <w:rPr>
        <w:sz w:val="18"/>
      </w:rPr>
      <w:t>www.idealeyecarelv.com</w:t>
    </w:r>
  </w:p>
  <w:p w:rsidR="00BF3962" w:rsidRDefault="00BF39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962" w:rsidRDefault="00BF3962" w:rsidP="00BF3962">
      <w:pPr>
        <w:spacing w:after="0" w:line="240" w:lineRule="auto"/>
      </w:pPr>
      <w:r>
        <w:separator/>
      </w:r>
    </w:p>
  </w:footnote>
  <w:footnote w:type="continuationSeparator" w:id="0">
    <w:p w:rsidR="00BF3962" w:rsidRDefault="00BF3962" w:rsidP="00BF3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EC"/>
    <w:rsid w:val="002C4362"/>
    <w:rsid w:val="005A4A00"/>
    <w:rsid w:val="007D4FD3"/>
    <w:rsid w:val="009373EC"/>
    <w:rsid w:val="00A343E4"/>
    <w:rsid w:val="00BF3962"/>
    <w:rsid w:val="00DE5EDE"/>
    <w:rsid w:val="00FE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FD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C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39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F3962"/>
  </w:style>
  <w:style w:type="paragraph" w:styleId="Footer">
    <w:name w:val="footer"/>
    <w:basedOn w:val="Normal"/>
    <w:link w:val="FooterChar"/>
    <w:uiPriority w:val="99"/>
    <w:unhideWhenUsed/>
    <w:rsid w:val="00BF39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F3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FD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3EC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39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F3962"/>
  </w:style>
  <w:style w:type="paragraph" w:styleId="Footer">
    <w:name w:val="footer"/>
    <w:basedOn w:val="Normal"/>
    <w:link w:val="FooterChar"/>
    <w:uiPriority w:val="99"/>
    <w:unhideWhenUsed/>
    <w:rsid w:val="00BF39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F3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B68BA-A02E-419E-AB46-1F8DE8DE4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2B51BBF</Template>
  <TotalTime>115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2022-01-03T19:18:00Z</cp:lastPrinted>
  <dcterms:created xsi:type="dcterms:W3CDTF">2022-01-03T17:28:00Z</dcterms:created>
  <dcterms:modified xsi:type="dcterms:W3CDTF">2022-01-03T19:26:00Z</dcterms:modified>
</cp:coreProperties>
</file>